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7D74" w:rsidRPr="00897D74" w:rsidRDefault="00897D74" w:rsidP="008F4F4C">
      <w:pPr>
        <w:ind w:firstLine="0"/>
        <w:jc w:val="center"/>
        <w:rPr>
          <w:rFonts w:eastAsia="方正小标宋_GBK"/>
          <w:sz w:val="36"/>
        </w:rPr>
      </w:pPr>
      <w:r w:rsidRPr="00897D74">
        <w:rPr>
          <w:rFonts w:eastAsia="方正小标宋_GBK"/>
          <w:sz w:val="36"/>
        </w:rPr>
        <w:t>20</w:t>
      </w:r>
      <w:r w:rsidR="004941B3">
        <w:rPr>
          <w:rFonts w:eastAsia="方正小标宋_GBK" w:hint="eastAsia"/>
          <w:sz w:val="36"/>
        </w:rPr>
        <w:t>2</w:t>
      </w:r>
      <w:r w:rsidR="00AC5E9D">
        <w:rPr>
          <w:rFonts w:eastAsia="方正小标宋_GBK"/>
          <w:sz w:val="36"/>
        </w:rPr>
        <w:t>1</w:t>
      </w:r>
      <w:r w:rsidRPr="00897D74">
        <w:rPr>
          <w:rFonts w:eastAsia="方正小标宋_GBK"/>
          <w:sz w:val="36"/>
        </w:rPr>
        <w:t>年南通市重点排污单位名录</w:t>
      </w:r>
    </w:p>
    <w:tbl>
      <w:tblPr>
        <w:tblStyle w:val="af0"/>
        <w:tblW w:w="13169" w:type="dxa"/>
        <w:tblInd w:w="108" w:type="dxa"/>
        <w:tblLook w:val="04A0" w:firstRow="1" w:lastRow="0" w:firstColumn="1" w:lastColumn="0" w:noHBand="0" w:noVBand="1"/>
      </w:tblPr>
      <w:tblGrid>
        <w:gridCol w:w="831"/>
        <w:gridCol w:w="1417"/>
        <w:gridCol w:w="3108"/>
        <w:gridCol w:w="2853"/>
        <w:gridCol w:w="2460"/>
        <w:gridCol w:w="2500"/>
      </w:tblGrid>
      <w:tr w:rsidR="00AC5E9D" w:rsidRPr="00AC5E9D" w:rsidTr="00AC5E9D">
        <w:trPr>
          <w:trHeight w:val="525"/>
          <w:tblHeader/>
        </w:trPr>
        <w:tc>
          <w:tcPr>
            <w:tcW w:w="831" w:type="dxa"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b/>
                <w:bCs/>
                <w:snapToGrid/>
                <w:color w:val="000000"/>
                <w:sz w:val="21"/>
                <w:szCs w:val="21"/>
              </w:rPr>
            </w:pPr>
            <w:r w:rsidRPr="00AC5E9D">
              <w:rPr>
                <w:rFonts w:eastAsia="宋体"/>
                <w:b/>
                <w:bCs/>
                <w:snapToGrid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417" w:type="dxa"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b/>
                <w:bCs/>
                <w:snapToGrid/>
                <w:color w:val="000000"/>
                <w:sz w:val="21"/>
                <w:szCs w:val="21"/>
              </w:rPr>
            </w:pPr>
            <w:r w:rsidRPr="00AC5E9D">
              <w:rPr>
                <w:rFonts w:eastAsia="宋体"/>
                <w:b/>
                <w:bCs/>
                <w:snapToGrid/>
                <w:color w:val="000000"/>
                <w:sz w:val="21"/>
                <w:szCs w:val="21"/>
              </w:rPr>
              <w:t>行政区划</w:t>
            </w:r>
          </w:p>
        </w:tc>
        <w:tc>
          <w:tcPr>
            <w:tcW w:w="3108" w:type="dxa"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b/>
                <w:bCs/>
                <w:snapToGrid/>
                <w:color w:val="000000"/>
                <w:sz w:val="21"/>
                <w:szCs w:val="21"/>
              </w:rPr>
            </w:pPr>
            <w:r w:rsidRPr="00AC5E9D">
              <w:rPr>
                <w:rFonts w:eastAsia="宋体"/>
                <w:b/>
                <w:bCs/>
                <w:snapToGrid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2853" w:type="dxa"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b/>
                <w:bCs/>
                <w:snapToGrid/>
                <w:color w:val="000000"/>
                <w:sz w:val="21"/>
                <w:szCs w:val="21"/>
              </w:rPr>
            </w:pPr>
            <w:r w:rsidRPr="00AC5E9D">
              <w:rPr>
                <w:rFonts w:eastAsia="宋体"/>
                <w:b/>
                <w:bCs/>
                <w:snapToGrid/>
                <w:color w:val="000000"/>
                <w:sz w:val="21"/>
                <w:szCs w:val="21"/>
              </w:rPr>
              <w:t>统一社会信用代码</w:t>
            </w:r>
          </w:p>
        </w:tc>
        <w:tc>
          <w:tcPr>
            <w:tcW w:w="2460" w:type="dxa"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b/>
                <w:bCs/>
                <w:snapToGrid/>
                <w:color w:val="000000"/>
                <w:sz w:val="21"/>
                <w:szCs w:val="21"/>
              </w:rPr>
            </w:pPr>
            <w:r w:rsidRPr="00AC5E9D">
              <w:rPr>
                <w:rFonts w:eastAsia="宋体"/>
                <w:b/>
                <w:bCs/>
                <w:snapToGrid/>
                <w:color w:val="000000"/>
                <w:sz w:val="21"/>
                <w:szCs w:val="21"/>
              </w:rPr>
              <w:t>组织机构代码</w:t>
            </w:r>
          </w:p>
        </w:tc>
        <w:tc>
          <w:tcPr>
            <w:tcW w:w="2500" w:type="dxa"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b/>
                <w:bCs/>
                <w:snapToGrid/>
                <w:color w:val="000000"/>
                <w:sz w:val="21"/>
                <w:szCs w:val="21"/>
              </w:rPr>
            </w:pPr>
            <w:r w:rsidRPr="00AC5E9D">
              <w:rPr>
                <w:rFonts w:eastAsia="宋体"/>
                <w:b/>
                <w:bCs/>
                <w:snapToGrid/>
                <w:color w:val="000000"/>
                <w:sz w:val="21"/>
                <w:szCs w:val="21"/>
              </w:rPr>
              <w:t>名录类别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万洲胶粘制品（江苏）有限公司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9132062108156443XY()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08156443-X()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上海电气南通国海环保科技有限公司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91320621313793865K()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31379386-5()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中平神马江苏新材料科技有限公司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913206215558566976()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55585669-7()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亚太轻合金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(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)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91320621677618208F()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67761820-8()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佳马机械涂覆（海安）有限公司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91320621094280073B()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09428007-3()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信德汽车内饰材料江苏有限公司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</w:t>
            </w:r>
            <w:bookmarkStart w:id="0" w:name="_GoBack"/>
            <w:bookmarkEnd w:id="0"/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MFLM75E()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MA1MFLM7-5()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南通东屹高新纤维科技有限公司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913206213020578543()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30205785-4()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南通亨特管业有限公司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91320621750538061D()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75053806-1()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南通仙乐色织有限公司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913206217990989928()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79909899-2()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南通华银毛绒制品有限公司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913206217448390600()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74483906-0()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南通和顺兴纺织科技有限公司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91320621MA1NC6LEXG()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MA1NC6LE-X()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南通宏申化工有限公司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913206216689959179()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66899591-7()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南通市万通钢管有限公司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913206215571180302()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55711803-0()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南通市康桥油脂有限公司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913206217919536083()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79195360-8()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南通市泓雨化工有限公司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91320621740675329W()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74067532-9()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南通市联缘染业有限公司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9132062176587579X1()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76587579-X()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17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南通市通润汽车零部件有限公司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9132062169671860XP()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69671860-X()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南通常安水务有限公司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913206215956402920()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59564029-2()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南通常安能源有限公司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91320621091491959G()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09149195-9()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南通广联实业有限公司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91320621772031085W()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77203108-5()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南通德大化工有限公司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9132062176587544XT()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76587544-X()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南通恒瑞电镀有限公司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913206217849566832()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78495668-3()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南通恒隆铝业有限公司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913206213388582900()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33885829-0()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南通惠能镀镍钢带有限公司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75969533-8()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南通汇德宝纺织有限公司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913206215617746126()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56177461-2()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南通泰怡皮件有限公司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9132062175797099X5()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75797099-X()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南通海林染整有限公司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91320621730702303W()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73070230-3()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南通海盟纺织科技有限公司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91320621MA1MU10U00()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MA1MU10U-0()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南通海诚辐条有限公司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91320621138530995F()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13853099-5()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南通生达化工有限公司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91320621728711788B()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72871178-8()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南通科星化工有限公司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91320621138543200C()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13854320-0()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南通联兴色织有限公司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91320621724418525J()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72441852-5()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南通联发印染有限公司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91320621757971204X()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75797120-4()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南通联发天翔印染有限公司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913206210586936987()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05869369-8()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南通联荣建材有限公司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91320621138548327X()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13854832-7()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南通舒华洁纺织印染有限公司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91320621776443829R()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77644382-9()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南通虹宇服饰有限公司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91320621791954416R()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79195441-6()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南通都邦丝绸炼染有限公司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91320621794559614B()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79455961-4()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南通鑫唐纺织印染有限公司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913206217812526139()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78125261-3()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桑达化工（南通）有限公司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91320621785979799N()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78597979-9()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41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江苏东材新材料有限责任公司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91320621051813220C()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05181322-0()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江苏刘刘色织有限公司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91320621076399310G()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07639931-0()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江苏华洋尼龙有限公司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91320621769132475M()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76913247-5()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江苏华艺服饰有限公司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91320621743127125J()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74312712-5()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江苏双双布业有限公司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9132062176415582XP()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76415582-X()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江苏名思达纺织有限公司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913206217673677481()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76736774-8()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江苏四新界面剂科技有限公司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91320621138570858X()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13857085-8()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江苏大公山羊市场有限公司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913206216600575557()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66005755-5()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江苏大同宝富纺织科技有限公司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913206210915342341()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09153423-4()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江苏富邦纺织有限公司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913206217863488769()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78634887-6()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江苏弘盛新材料股份有限公司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91320600058617329K()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05861732-9()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江苏晟宏生态纺织科技有限公司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91320621MA1MX8KP20()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MA1MX8KP-2()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江苏梦月纺织科技有限公司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91320621MA1NG1NX6Y()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MA1NG1NX-6()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江苏欣鑫纺织科技有限公司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91320621071049784D()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07104978-4()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江苏永通新材料科技有限公司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91320621583723090Q()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58372309-0()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江苏汇力电力设备有限公司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91320621672018625G()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67201862-5()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江苏省海安石油化工厂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91320621138576563R()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13857656-3()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江苏礼德铝业有限公司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91320621557063922A()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55706392-2()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江苏美达自粘材料有限公司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913206215837829714()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58378297-1()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江苏联发环保新能源有限公司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91320621772484367Q()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77248436-7()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江苏联发纺织股份有限公司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913206007431271330()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74312713-3()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江苏联发领才织染有限公司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91320621050213100Y()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05021310-0()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63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江苏艾丽森纺织科技有限公司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05188934-8()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江苏越承纺织科技有限公司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91320621MA1MKN6W0W()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MA1MKN6W-0()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江苏道康亚克力新型高分子材料有限公司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913206215884163130()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58841631-3()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江苏飞亚化学工业有限责任公司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913206211385820159()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13858201-5()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海安东方印染有限公司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91320621769132635W()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76913263-5()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海安冠益纺织科技有限公司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91320621598563800P()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59856380-0()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海安凯文纺织科技有限公司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913206215925748758()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59257487-5()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海安凯美纺织科技有限公司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91320621058694519K()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05869451-9()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海安华强染整有限公司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913206217754425174()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77544251-7()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海安华新热电有限公司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91320621765875271U()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76587527-1()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海安县东方特种建材有限公司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91320621703741657K()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70374165-7()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海安县中丽化工材料有限公司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74133301-3()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海安县刘刘色织整理有限公司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91320621758456837A()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75845683-7()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海安县德鑫电镀有限公司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913206211385480798()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13854807-9()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海安县新宁电镀电器设备有限公司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91320621752012768F()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75201276-8()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海安县永新纺织品整理厂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91320621740675580J()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74067558-0()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海安县河润油料有限公司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91320621763571602D()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76357160-2()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80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海安县海海毛绒制品有限公司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91320621730702637D()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73070263-7()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81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海安县润邦金属表面处理中心管理有限公司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913206216849114610()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68491146-1()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82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海安县福兴漂染有限公司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913206217307026458()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73070264-5()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83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海安县稀有金属提炼厂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L6503125-7()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84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海安县联发张氏色织有限公司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91320621729314282X()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72931428-2()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85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海安县针织二厂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9132062173331623XP()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73331623-X()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86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海安县龙城化工有限公司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91320621723503568G()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72350356-8()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87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海安启弘纺织科技有限公司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91320621596953127X()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59695312-7()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88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海安天楹环保能源有限公司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91320621684129795D()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68412979-5()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89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海安市银花线带有限公司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913206217266680502()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72666805-0()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海安建锠金属科技有限公司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91320621MA1MRMLK3K()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MA1MRMLK-3()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海安恒发污水处理有限公司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91320621744839079W()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74483907-9()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海安恒泽水务有限公司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91320621684918284J()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68491828-4()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海安恒鹏机械配件加工厂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91320621MA1UYLLF5L()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MA1UYLLF-5()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海安春佳金属制品有限公司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91320621067636679B()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06763667-9()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海安理昂生物质发电有限公司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91320621557057469W()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55705746-9()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海安联和纺织科技有限公司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91320621MA1N139W22()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MA1N139W-2()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海安联鑫后整理有限公司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913206217863482350()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78634823-5()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海安金通新材料科技有限公司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913206216776315849()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67763158-4()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鹰泰水务海安有限公司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69932675-9()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上海贤拓铝业科技海安有限公司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91320621MA1NCXNQ4Y()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MA1NCXNQ-4()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101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南通中益农资有限公司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913206217768814316()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77688143-1()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102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南通中菱电力科技股份有限公司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91320621759694757J()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75969475-7()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103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南通同和印制科技有限公司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91320621MA1MDGDE0C()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MA1MDGDE-0()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104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南通安能再生资源有限公司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91320621MA1YHA8274()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MA1YHA82-7()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105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南通富宏纸业有限公司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91320621079898318H()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07989831-8()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106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南通海江铝业有限公司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91320621558025602W()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55802560-2()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107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南通海陵肥料有限公司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9132062113856719X6()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13856719-X()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108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南通环瑞再生资源有限公司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91320621MA1WYFET0W()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MA1WYFET-0()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109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南通裕弘服装有限公司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913206217353168587()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73531685-8()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110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南通银华纸业有限公司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91320621690277671D()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69027767-1()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111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江苏华宝弘业新材料科技有限公司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91320621MA1WP1HD18()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MA1WP1HD-1()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112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江苏合源纺织科技有限公司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91320621MA1P48C011()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MA1P48C0-1()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113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江苏天楹等离子体科技有限公司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91320621MA20WEPE7G()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MA20WEPE-7()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114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江苏德法瑞新材料科技有限公司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91320621MA1PXPXW1C()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MA1PXPXW-1()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115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江苏新世嘉家纺高新科技股份有限公司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91320600MA1W9KK33P()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MA1W9KK3-3()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116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江苏澳轲莱印染有限公司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913206210602443223()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06024432-2()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117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江苏益农肥料集团有限公司海安开发区分公司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91320621MA1MB1EK4P()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MA1MB1EK-4()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118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江苏金达纸业有限公司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69790975-8()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119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海安中楹等离子体科技有限公司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91320621MA21Q6MN8A()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MA21Q6MN-8()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海安伟泰玻璃制品有限公司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913206217406755562()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74067555-6()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海安县弘鑫焊材有限公司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913206216967922525()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69679225-2()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海安县荣盛铝业有限公司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913206217546201343()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75462013-4()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海安县金鑫纸业有限公司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9132062175390002XU()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75390002-X()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海安宏宇合金材料有限公司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91320621MA1MQ9GJ2A()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MA1MQ9GJ-2()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125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海安市华达铝型材有限公司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91320621743740448B()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74374044-8()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海安旺奭新型墙材有限公司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91320621323671984R()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32367198-4()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海安海燕电器有限公司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9132062113856479XJ()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13856479-X()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海安润腾纺织科技有限公司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91320621MA1P3TJU3F()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MA1P3TJU-3()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海安添鑫丝业有限公司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91320621693347372D()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69334737-2()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海安美佳医用敷料有限公司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91320621733774564Q()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73377456-4()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南通乐达纺织科技有限公司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91320621071052879N()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07105287-9()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海安市中医院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12320621467981789Y()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46798178-9()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海安市人民医院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91320621467981770W()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46798177-0()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上海电气环保热电（南通）有限公司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78125842-5()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光大生物能源（如皋）有限公司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91320682336438866N()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33643886-6()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南通中豪超纤制品有限公司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MA1NNNXX-8()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南通九洲环保科技有限公司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91320682313881080G()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31388108-0()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南通亚点毛巾染织有限公司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74249289-2()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南通亨得利高分子材料科技有限公司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78025862-6()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140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南通创源电化学科技有限公司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91320682570391103J()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57039110-3()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141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南通华灿电讯科技有限公司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91320682MA1ME36Q4G()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MA1ME36Q-4()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142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南通天泽化工有限公司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78125807-0()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143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南通富强纸业有限公司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02318790-4()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144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南通市垃圾处理中心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46754469-3()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145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南通市新空间幕墙材料制造有限公司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76415721-9()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146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南通市汇通印花有限公司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78630996-5()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147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南通市泓正再生资源有限公司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91320682MA1QX68775()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MA1QX687-7()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148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南通市金双强染织有限公司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72283516-5()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149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南通恒强织造有限公司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72283679-0()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150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南通意特化工有限公司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75392345-9()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151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南通新敦煌染业有限公司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74819639-X()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152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南通新纳希新材料有限公司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69554908-2()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153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南通泰利达化工有限公司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72283710-1()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154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南通海螺水泥有限责任公司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9132060071405828X7()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71405828-X()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155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南通玉兔集团有限公司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71413574-0()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156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南通玛盛环保科技有限公司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MA1ML7LM-6()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157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南通瑞泰船务工程有限公司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913206826739268955()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67392689-5()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158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南通白蒲黄酒有限公司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73707266-6()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159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南通百川新材料有限公司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79862391-9()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160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南通皋鑫电子股份有限公司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13477946-X()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161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南通皋鑫科技开发有限公司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91320682756417682U()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75641768-2()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162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南通神马线业有限公司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913206827344392582()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73443925-8()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163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南通绿能固废处置有限公司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913206823463150500()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34631505-0()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164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南通聚星铸锻有限公司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76512662-5()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165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南通雷成染整有限公司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72283694-2()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166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南通龙澄热镀锌有限公司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57670189-7()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167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双登天鹏冶金江苏有限公司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77866139-5()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168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双钱集团（江苏）轮胎有限公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75734399-6()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169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如皋富港水处理有限公司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78208326-8()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170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如皋市五山漂染有限责任公司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13859425-1()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171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如皋市华伦漂染有限公司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74681099-0()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172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如皋市协和印染有限公司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75641745-5()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173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如皋市大昌电子有限公司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60834317-5()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174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如皋市宏皓金属表面水处理有限公司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91320682554627841R()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55462784-1()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175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如皋市宏茂铸钢有限公司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72903370-4()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176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如皋市富利高漂染有限公司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91320682761508319E()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76150831-9()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177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如皋市恒丰染整有限公司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74559806-X()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178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如皋市恒发水处理有限公司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75641766-6()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179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如皋市恒昌印染有限公司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25201790-9()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180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如皋市春光漂染有限公司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13864016-6()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181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如皋市永鸿染整有限公司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76512679-9()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182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如皋市泰尔特染整有限公司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71159493-3()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183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如皋市海华毛纺织有限公司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91320682668371573U()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66837157-3()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184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如皋市涤诺皂业有限公司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74874767-3()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185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如皋市盛鸿漂染有限公司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913206827812587084()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78125870-8()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186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如皋市科威纺织品印花有限公司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66081333-0()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187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如皋市高诚精制棉有限公司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13864389-3()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188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如皋市龙阳染整有限公司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76653956-0()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189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如皋诚信热镀锌有限公司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91320682564259659M()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56425965-9()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190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威格（江苏）电气设备有限公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91320682088606882G()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08860688-2()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191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延康汽车零部件如皋有限公司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91320682566807997B()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56680799-7()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192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德源（中国）高科有限公司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77687418-6()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193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梦百合家居科技股份有限公司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91320600750031850R()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75003185-0()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194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江苏万和铝业有限公司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91320682072784668G()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07278466-8()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195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江苏中铁山桥重工有限公司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913206826754503097()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67545030-9()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196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江苏九鼎新材料股份有限公司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71159274-3()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197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江苏力星通用钢球股份有限公司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71413447-3()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198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江苏力源金河铸造有限公司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73177295-2()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199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江苏华电如皋热电有限公司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91320682MA1M9AH70W()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MA1M9AH7-0()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江苏国胶新材料有限公司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79653635-2()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201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江苏大唐国际如皋热电有限责任公司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91320682MA1MEUHM5C()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MA1MEUHM-5()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202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江苏宏梓新能源科技有限公司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79653631-X()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203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江苏宝众宝达药业有限公司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77866150-4()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204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江苏康恒化工有限公司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78208252-1()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205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江苏意瑞达纺织科技有限公司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91320682667611037T()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66761103-7()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206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江苏新瑞药业有限公司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59257873-7()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207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江苏泰利达新材料股份有限公司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05661552-2()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208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江苏泰慕士针纺科技股份有限公司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60831509-4()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209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江苏海纶染整有限公司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71863267-2()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210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江苏瑞佳新材料有限公司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68659714-6()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211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江苏翔鹰五金弹簧有限公司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13829846-0()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212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江苏联众肠衣有限公司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78769729-3()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213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江苏聚源电气有限公司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05350244-2()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214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江苏金元亚麻有限公司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75392358-X()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215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江苏金迪特钢有限公司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58100178-0()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216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江苏长寿集团有限公司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91320600718628059U()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71862805-9()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217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江苏隆昌化工有限公司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21541125-3()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218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西东纺织科技如皋有限公司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58995328-4()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219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南通华胜数码纺织科技有限公司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91320682MA1MCX3N1G()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MA1MCX3N-1()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220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南通市龙图金属制品有限公司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91320682MA1MB9DH58()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MA1MB9DH-5()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南通新邦化工科技有限公司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75203900-4()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南通晖阳橡胶制品有限公司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91320682794555226A()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79455522-6()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南通迈兔再生资源有限公司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91320682MA1N3EYG14()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MA1N3EYG-1()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南通顺驰橡胶制品有限公司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91320682782084092E()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78208409-2()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225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如皋宏旭纺织有限公司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91320682339184689B()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33918468-9()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226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如皋市中医院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12320682467768662T()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46776866-2()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227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如皋市剑梭织造有限公司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91320682663839683B()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66383968-3()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228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如皋市建诚新型墙体材料有限公司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91320682586683207A()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58668320-7()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229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如皋市永钢钢丸厂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91320682066237860U()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06623786-0()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230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如皋市盛威新型建材有限公司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91320682MA1P09LQ2X()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MA1P09LQ-2()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231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如皋市通轮橡胶有限公司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913206827876964184()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78769641-8()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232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如皋诚顺金属制品科技有限公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91320682MA1PXXYK1F()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MA1PXXYK-1()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233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如皋通泰钢结构有限公司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91320682MA1P7PW01T()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MA1P7PW0-1()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234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江苏阳恒化工有限公司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13589542-X()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235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江苏鼎高再生资源回收有限公司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91320682MA1NY9Y653()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MA1NY9Y6-5()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236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南通康得新精密模具有限公司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91320682053544722D()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05354472-2()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237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南通波涛化工有限公司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913206825511623569()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55116235-6()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238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如皋市人民医院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211A1001-3()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239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如皋市永祥皮革制品有限公司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76654006-X()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240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如皋市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江苏华灿电讯集团股份有限公司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66961804-8()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241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万博新材料科技（南通）有限公司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91320623MA1MU32A5L()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MA1MU32A-5()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242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东力（南通）化工有限公司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91320623783393495E()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78339349-5()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243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南通万豪建材科技有限公司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9132062370374564XG()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70374564-X()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244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南通东江环保技术有限公司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91320623MA1MUTMU7E()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MA1MUTMU-7()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245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南通东港化工有限公司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913206237863264901()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78632649-0()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246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南通东阳印染有限公司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913206236720022015()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67200220-1()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247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南通信炜油品有限公司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91320623746836162F()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74683616-2()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248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南通凯塔化工科技有限公司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91320623665775943M()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66577594-3()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249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南通利奥化工科技有限公司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913206237953512097()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79535120-9()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250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南通华宇化工科技有限公司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91320623762816313L()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76281631-3()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251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南通喆瑞油品有限公司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91320623138665339E()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13866533-9()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252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南通天洋新材料有限公司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91320623MA1MP58Y84()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MA1MP58Y-8()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253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南通宥德劳保用品厂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913206233019712732()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30197127-3()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254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南通市天时化工有限公司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91320623741329882B()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74132988-2()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255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南通市武鑫化工有限公司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91320623788363711J()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78836371-1()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256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南通市纳百园化工有限公司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91320623666819485T()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66681948-5()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257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南通市鑫宝润滑油有限公司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91320623314148809T()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31414880-9()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258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南通市隆润化工有限公司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91320623564348440J()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56434844-0()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259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南通常佑药业科技有限公司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9132062357537648XH()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57537648-X()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260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南通恒华粘合材料科技有限公司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91320623565260344J()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56526034-4()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261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南通恒晟博劳护用品有限公司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913206233019917842()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30199178-4()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262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南通恒盛精细化工有限公司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91320623758979603E()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75897960-3()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263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南通施壮化工有限公司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9132062313829323X5()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13829323-X()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264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南通晟辉劳护用品有限公司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91320623598649380Y()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59864938-0()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265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南通朗铭劳护用品有限公司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91320623MA1NR7T003()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MA1NR7T0-0()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266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南通梦琦锐数码纺织有限公司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913206235911804015()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59118040-1()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267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南通森萱药业有限公司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91320623MA1M9DRX5P()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MA1M9DRX-5()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268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南通永盛化工有限公司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91320623762816399F()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76281639-9()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269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南通汇顺化工有限公司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91320623783354015P()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78335401-5()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270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南通沃兰化工有限公司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913206237691448120()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76914481-2()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271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南通泰禾化工股份有限公司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913206237605413284()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76054132-8()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272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南通海鑫建材有限公司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913206237691450658()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76914506-5()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273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南通润友金属制品有限公司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91320623728002834R()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72800283-4()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274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南通环宇手套有限公司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9132062374943365X1()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74943365-X()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275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南通瑶华纤维有限公司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913206237550645639()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75506456-3()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276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南通百盈劳保用品有限公司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91320623314127733Y()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31412773-3()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277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南通立洋化学有限公司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91320623667635936Q()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66763593-6()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278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南通罗森化工有限公司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913206236725469469()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67254694-6()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279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南通腾龙化工科技有限公司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91320623575433739D()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57543373-9()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280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南通金陵农化有限公司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913206237037540794()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70375407-9()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281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南通雅本化学有限公司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91320623560282421U()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56028242-1()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282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南通高盟新材料有限公司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913206235524975611()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55249756-1()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283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南通鸿富达利化工有限公司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913206237715056050()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77150560-5()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284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南通鸿泰钢管科技有限公司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91320623566871817R()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56687181-7()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285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如东三益鸿生污水处理有限公司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91320623596997787Y()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59699778-7()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286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如东中惠再生资源有限公司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91320623MA1N40167U()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MA1N4016-7()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287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如东众意化工有限公司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913206236083085212()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60830852-1()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288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如东凯鸿纺织制品有限公司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91320623681101025F()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68110102-5()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289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如东协鑫环保热电有限公司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91320623755895543A()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75589554-3()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290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如东县华盛化工有限公司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9132062378335367X3()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78335367-X()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291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如东县铁链厂有限公司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91320623138676134J()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13867613-4()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292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如东天楹环保能源有限公司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91320623694541345G()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69454134-5()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293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如东富强针织印染有限公司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91320623762400086N()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76240008-6()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294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如东开元污水处理有限公司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91320623084417531R()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08441753-1()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295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如东恒发水处理有限公司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9132062375505666X6()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75505666-X()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296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如东晟铭金属制品有限公司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91320623138688995F()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13868899-5()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297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如东桑尼劳护用品有限公司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91320623566892060J()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56689206-0()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298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如东洋口环保热电有限公司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91320623795351815X()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79535181-5()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299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如东深水环境科技有限公司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91320623MA1MXEY46F()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MA1MXEY4-6()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巴斯夫植物保护（江苏）有限公司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913206230645013066()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06450130-6()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301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恒劢安全防护用品（南通）有限公司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91320623MA1MYPFM8T()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MA1MYPFM-8()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302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江东电子材料有限公司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91320623MA1MW62M24()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MA1MW62M-2()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303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江苏万年长药业有限公司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91320623783353899J()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78335389-9()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304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江苏三美化工有限公司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91320623566841351P()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56684135-1()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305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江苏东江环境服务有限公司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913206233139399241()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31393992-4()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306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江苏中渊化学品有限公司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91320623790851511E()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79085151-1()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307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江苏九九久科技有限公司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91320623MA1MFR4Q27()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MA1MFR4Q-2()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308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江苏亿鼎新型建材有限公司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913206231386784632()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13867846-3()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309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江苏优嘉植物保护有限公司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913206230618450154()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06184501-5()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江苏优普生物化学科技股份有限公司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91320600703754845P()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70375484-5()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江苏刚正薄板科技有限公司西厂区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91320623769112730G()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76911273-0()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江苏利田科技股份有限公司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9132060013870545XX()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13870545-X()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江苏国信如东生物质发电有限公司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91320000769891228B()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76989122-8()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江苏威名石化有限公司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91320623067666528H()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06766652-8()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江苏快达农化股份有限公司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9132000013865017X0()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13865017-X()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316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江苏新农化工有限公司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91320623669609213P()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66960921-3()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江苏海宝电池科技有限公司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91320623793316119B()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79331611-9()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江苏瑞邦农化股份有限公司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91320623720511087N()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72051108-7()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江苏禾本生化有限公司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913206236689692842()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66896928-4()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江苏莱科作物保护有限公司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91320623779691596K()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77969159-6()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江苏莱科化学有限公司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913206235652987802()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56529878-0()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江苏长青农化南通有限公司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91320623582266860H()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58226686-0()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江苏黄海汽配股份有限公司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91320600138670074B()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13867007-4()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泰辉（南通）针织印染有限公司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91320623755878452Q()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75587845-2()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海正药业南通有限公司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91320623582330981C()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58233098-1()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精华制药集团南通有限公司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91320623060157894L()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06015789-4()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苏州兴业材料科技南通有限公司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913206230893355519()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08933555-1()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迈克斯（如东）化工有限公司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913206237698913163()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76989131-6()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顺毅南通化工有限公司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91320600583787588T()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58378758-8()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330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上海旭东海普南通药业有限公司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91320623608305718C()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60830571-8()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331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中天轻合金有限公司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91320623MA1NWUJR80()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MA1NWUJR-8()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332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亿铼表面处理技术（南通）有限公司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91320623MA1N16KD57()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MA1N16KD-5()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333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华伦新材料（南通）有限公司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91320623074668388A()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07466838-8()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334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南通天亿茧丝绸有限公司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91320623743745441N()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74374544-1()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335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南通尼希米纺织有限公司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91320623MA1R8QBLXB()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MA1R8QBL-X()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336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南通市富贵源印花有限公司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91320623735304793W()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73530479-3()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337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南通楠桥纹织有限公司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913206236083538832()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60835388-3()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338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南通海辰毛绒制品有限公司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91320623755895578W()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75589557-8()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339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南通盛大环保有限公司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91320623774667706T()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77466770-6()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340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南通科顺建筑新材料有限公司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91320623088199877Y()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08819987-7()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341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南通第六元素材料科技有限公司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91320623MA1NG30C3J()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MA1NG30C-3()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342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南通金星氟化学有限公司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91320623776400562F()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77640056-2()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343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南通长林印染有限公司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9132062374310250XT()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74310250-X()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344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南通雄鹰涂料有限公司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91320623726636446H()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72663644-6()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345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如东县中医院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123206234676866162()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46768661-6()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346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如东县宏昌丝绢有限公司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91320623750503854L()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75050385-4()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347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如东县明珠织造有限公司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91320623734404274X()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73440427-4()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348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如东县晓星缫丝有限公司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91320623774667108Y()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77466710-8()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349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如东县永盛机制木炭厂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92320623MA1RUH8L6G()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MA1RUH8L-6()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350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延锋安道拓（如东）座椅有限公司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91320623MA1WJKQU79()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MA1WJKQU-7()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351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江苏中天科技股份有限公司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91320600138670947L()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13867094-7()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352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江苏昌九农科化工有限公司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91320623558041653L()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55804165-3()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353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江苏森博新材料有限公司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91320623MA1MQYRB54()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MA1MQYRB-5()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354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江苏汉诺威新材料有限公司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91320623MA1W7J8D5D()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MA1W7J8D-5()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355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江苏湘园化工有限公司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91320623661310102B()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66131010-2()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356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江苏纬仁纺织科技有限公司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913206236720067550()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67200675-5()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357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江苏香地化学有限公司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91320623314066096U()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31406609-6()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358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亚克西纺织（南通）有限公司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91320623762400000U()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76240000-0()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359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佳尔科生物科技南通有限公司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91320623592551956N()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59255195-6()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360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南通万顺化工科技有限公司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91320623071040253N()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07104025-3()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361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南通亚升安全用品有限公司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91320623769112626C()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76911262-6()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362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南通嘉得利安全用品有限公司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913206237990543914()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79905439-1()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363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南通嘉德劳护用品有限公司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913206237833538640()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78335386-4()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364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南通宜高塑胶有限公司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913206230602423789()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06024237-8()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365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南通市申山工贸有限公司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913206237605413877()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76054138-7()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366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南通强生安全防护科技股份有限公司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913206237910735121()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79107351-2()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367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南通志柳劳护用品有限公司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913206233137499018()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31374990-1()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368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博润生物科技南通有限公司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91320623056621391C()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05662139-1()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369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如东县东盟纺织印染有限公司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91320623730090001P()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73009000-1()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370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如东县人民医院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123206234676866087()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46768660-8()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371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如东县永利劳护用品有限公司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91320623562995337M()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56299533-7()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372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如东日之升劳护用品有限公司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91320623792320140Q()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79232014-0()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373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如东维尔纳手套有限公司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91320623093450050L()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09345005-0()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374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汇鸿（南通）安全用品有限公司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913206237855806495()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78558064-9()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375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江苏恒辉安防股份有限公司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913206237605410889()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76054108-8()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376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江苏泛亚劳护用品有限公司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91320623679812450A()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67981245-0()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377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江苏福瑞达新材料有限公司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91320623MA1MQ6TE6J()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MA1MQ6TE-6()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378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爱森（如东）化工有限公司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913206235855587548()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58555875-4()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379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经纬精细化工（南通）有限公司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913206237764004666()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77640046-6()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380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赛立特（南通）安全用品有限公司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91320623783393233N()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78339323-3()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381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如东县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霍尼韦尔安全防护产品（南通）有限公司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91320623677016012H()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67701601-2()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382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上海振华重工启东海洋工程股份有限公司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66760136-5()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383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上海西西艾尔启东日用化学品有限公司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91320681323949042K()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32394904-2()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384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东进电子材料（启东）有限公司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91320681784374034C()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78437403-4()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385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南通中集太平洋海洋工程有限公司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91320681789941237J()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78994123-7()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386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南通北新新能源有限公司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913206815899932788()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58999327-8()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387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南通国启环保科技有限公司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913206813141446724()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31414467-2()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388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南通天地和环保科技有限公司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9132068132130411XT()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32130411-X()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389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南通宝凯药业有限公司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91320681785584850J()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78558485-0()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390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南通方鑫化工有限公司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9132068157671214XH()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57671214-X()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391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南通润启环保服务有限公司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913206817272351188()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72723511-8()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392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南通润邦海洋工程装备有限公司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91320681569133131H()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56913313-1()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393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南通滨海活性炭有限公司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913206816720287271()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67202872-7()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394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南通艾德旺化工有限公司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913206817624341710()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76243417-1()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395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南通药明康德医药科技有限公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91320681MA1WF6UK07()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MA1WF6UK-0()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396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启东东岳药业有限公司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91320681752008953T()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75200895-3()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397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启东东浦五金有限公司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91320681746832882C()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74683288-2()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398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启东中远海运海洋工程有限公司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91320681684905328X()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68490532-8()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399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启东乾朔电子有限公司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77322816-2()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400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启东亚太药业有限公司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91320681717410322H()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71741032-2()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401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启东千帆印染有限公司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91320681674863443H()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67486344-3()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402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启东华拓药业有限公司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91320681780275143U()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78027514-3()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403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启东天楹环保能源有限公司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91320681323685630Q()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32368563-0()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404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启东市三洋印染厂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91320681732525339U()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73252533-9()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405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启东市东南电镀厂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913206811388668788()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13886687-8()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406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启东市久新印染有限公司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91320681703762490A()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70376249-0()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407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启东市友盛印染厂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91320681758452262U()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75845226-2()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408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启东市恒丰环保科技有限公司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91320681741300617P()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74130061-7()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409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启东市惠和电镀厂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913206811388529271()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13885292-7()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410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启东市海纳特钢有限公司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913206817953900725()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79539007-2()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411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启东市王鲍第二砖瓦有限公司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13883290-X()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412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启东市纺织印染厂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91320681138370709X()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13837070-9()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413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启东市金盛印染有限公司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70375912-8()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414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启东汇通镀饰有限公司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91320681677024266P()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67702426-6()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415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启东泰安建材有限公司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91320681138852994Y()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13885299-4()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416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启东盖天力药业有限公司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60838443-6()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417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启东胜科水务有限公司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913206815985673772()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59856737-7()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418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启东金美化学有限公司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913206817746699984()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77466999-8()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419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启东鑫天鼎热熔胶有限公司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91320681766520739D()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76652073-9()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420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国信启东热电有限公司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9132068169671916XM()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69671916-X()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421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寰宇东方国际集装箱（启东）有限公司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913206815668421866()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56684218-6()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422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恒升化工有限公司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9132068176652086X4()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76652086-X()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423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江苏东成机电工具有限公司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91320681060238491Y()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06023849-1()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424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江苏云帆化工有限公司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91320681773230617Y()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77323061-7()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425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江苏华峰超纤材料有限公司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913206813983688401()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39836884-0()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426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江苏双鸥纺织印染有限公司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91320681682972615Q()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68297261-5()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427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江苏好收成韦恩农化股份有限公司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91320600731150416E()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73115041-6()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428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江苏德威涂料有限公司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913206815703674619()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57036746-1()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429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江苏捷捷微电子股份有限公司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913206001383726757()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13837267-5()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430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江苏林洋光伏科技有限公司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91320681087864804Y()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08786480-4()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431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江苏林洋能源股份有限公司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913206006083861677()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60838616-7()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432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江苏欣捷衬布有限公司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91320681138864629C(50)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13886462-9(50)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433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江苏正泰医药化工有限公司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91320681757968590K()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75796859-0()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434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江苏海四达电源股份有限公司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91320600608386159C()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60838615-9()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435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江苏澳兴服装集团有限公司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13885333-X()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436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江苏科本药业有限公司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91320681774669859D()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77466985-9()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437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江苏苏博印染有限公司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91320681550209562B()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55020956-2()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438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江苏诚信药业有限公司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91320681560294852Y()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56029485-2()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439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江苏道明化学有限公司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91320681592540325F()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59254032-5()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440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江苏飞虎针业有限公司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91320681737051419U()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73705141-9()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441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派尔科化工材料（启东）有限公司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91320681586621364H()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58662136-4()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442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祝桥金属材料启东有限公司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91320681MA1MA4G14B()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MA1MA4G1-4()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443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联合环境水务（启东）有限公司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9132068108860692X5()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08860692-X()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444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韩华新能源（启东）有限公司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913206817651407262()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76514072-6()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445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启东姚记扑克实业有限公司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91320681795390478E()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79539047-8()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446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启东市希士水泥有限公司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91320681138842171E()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13884217-1()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447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启东真诚环保科技有限公司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91320681074690163T()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07469016-3()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448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启东阳森新材料科技有限公司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91320681789941114H()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78994111-4()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449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晋盛大公药业（启东）有限公司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913206817919965019()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79199650-1()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450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江苏吉莱微电子股份有限公司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91320681730124152Y()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73012415-2()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451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江苏永银化纤有限公司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913206817037623273()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70376232-7()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452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江苏海丰新材料有限公司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913206817833514472()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78335144-7()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453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江苏神州碳制品有限公司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91320681760531349H()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76053134-9()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454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盖天力医药控股集团制药股份有限公司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9132000013479327X4()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13479327-X()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455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南通协鑫热熔胶有限公司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91320681797418817N()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79741881-7()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456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南通康华电子材料有限公司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91320681725218680W()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72521868-0()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457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南通新望食品添加剂有限公司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91320681768268100R()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76826810-0()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458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南通柏盛化工有限公司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913206817037573334()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70375733-3()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459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启东城市水处理有限公司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91320681763593748L()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76359374-8()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启东市中医院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12320681467912839D()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46791283-9()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启东市人民医院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123206814679127915()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46791279-1()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江苏优扬药业有限公司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91320681050224459W()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05022445-9()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江苏大唐国际吕四港发电有限责任公司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91320681753238507X()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75323850-7()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启东市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江苏希迪制药有限公司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913206817635934069()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76359340-6()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南通万达锅炉有限公司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70404220-9()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南通三喜织染有限公司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72062943-X()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南通东邦纺织品有限公司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9132060075201312X4()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75201312-X()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南通中纺实业有限公司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74391027-5()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南通中远海运川崎船舶工程有限公司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71152279-6()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470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南通中集特种运输设备制造有限公司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91320600703728006Y()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70372800-6()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471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南通中集能源装备有限公司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91320600798612590X()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79861259-0()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472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南通伟业漂染有限公司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73249375-2()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473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南通大生红鹿毛纺织有限公司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71745393-9()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474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南通市东港排水有限公司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91320600138528369B()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13852836-9()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475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南通市亚联针织染整有限公司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91320600744838973Q()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74483897-3()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476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南通市圆缘毛纺织有限公司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91320600743909995D()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74390999-5()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477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南通市洪江排水有限公司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46754178-3()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478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南通市第三毛巾厂有限公司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13851216-4()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479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南通市红果服饰有限公司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73650617-8()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480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南通市长江电镀厂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73073416-1()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481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南通惠民固废处置技术有限公司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78597397-9()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482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南通润邦重机有限公司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79861283-0()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483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南通科尔纺织服饰有限公司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74683690-4()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484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南通英瑞染织有限公司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71856579-9()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485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南通观音山水质净化有限公司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78125958-3()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486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南通观音山环保热电有限公司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75392760-1()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487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南通醋酸纤维有限公司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60830982-3()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488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吉宝（南通）船厂有限公司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913206007754467109()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77544671-0()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489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宝钢集团南通线材制品有限公司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913206006891583844()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68915838-4()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490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江苏南通发电有限公司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9132060057815804XQ()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57815804-X()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491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江苏狼山钢绳股份有限公司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913206001382951711()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13829517-1()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492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江苏金秋弹性织物有限公司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72225439-5()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493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通富微电子股份有限公司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60831974-9()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494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南通扬子碳素股份有限公司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60830438-7()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495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中集安瑞环科技股份有限公司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91320600752015352D()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75201535-2()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496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华能国际电力江苏能源开发有限公司南通电厂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913206006083165729()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60831657-2()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497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南亚塑胶工业（南通）有限公司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60831668-7()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498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南通中远海运船务工程有限公司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60830523-2()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499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南通大学附属医院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12320000466002649L()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46600264-9()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500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南通天生港发电有限公司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91320600608308601B()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60830860-1()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501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南通市中医院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12320600467540692N()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46754069-2()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502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南通市妇幼保健院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12320600467540748R()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46754074-8()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503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南通市第一人民医院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123206004675412220()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46754122-2()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504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南通市第三人民医院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123206004675407137()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46754071-3()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505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崇川区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南通市第五人民医院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12320600467540705C()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46754070-5()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506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丽智电子（南通）有限公司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91320612MA1MCD7M4F()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MA1MCD7M-4()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507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南通佳尔洁劳护用品有限公司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913206125546268227()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55462682-2()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508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南通市通州区港荣劳护用品有限公司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91320612MA1Q28NM1H()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MA1Q28NM-1()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509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南通高新区溯天工业污水处理厂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9132061206021502XL()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06021502-X()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510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上海展华电子（南通）有限公司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91320612MA1W3UNL45()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MA1W3UNL-4()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511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南通华新环保科技股份有限公司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913206126083663343()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60836633-4()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512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南通如日纺织有限公司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91320612759692401A()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75969240-1()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513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南通山森光学科技有限公司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91320612354598038Q(01)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35459803-8(01)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514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中纺国际（南通）实业有限公司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91320612750029873K()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75002987-3()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515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南通一鑫镀饰有限公司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91320612138718197N()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13871819-7()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516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南通中奥车用新材料有限公司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91320612583772749M()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58377274-9()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517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南通云利色织有限公司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91320612728693604R()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72869360-4()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518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南通云花色织有限公司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91320612739446991W()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73944699-1()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519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南通众福新材料科技有限公司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9132061234642728XL()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34642728-X()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520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南通佳瑶色织整理有限公司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91320612754604775Q()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75460477-5()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521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南通先盛宏针织品有限公司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91320612755077604B()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75507760-4()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522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南通全技纺织涂层有限公司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9132061275969233XE()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75969233-X()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523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南通华庆纺织染整有限公司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91320612751449984D()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75144998-4()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524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南通卓力达金属科技有限公司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91320612346278392G()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34627839-2()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525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南通博达特阔印染有限公司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91320612660056333B()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66005633-3()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526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南通吉达纺织品有限公司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9132061277321887X1()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77321887-X()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527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南通四方罐式储运设备制造有限公司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91320612660056202F()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66005620-2()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528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南通圣宝杰纺织印染有限公司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913206127933090234()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79330902-3()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529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南通天卓宇印染有限公司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91320612785997276Y()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78599727-6()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530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南通天诺纺织整理有限公司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913206126913014428()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69130144-2()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531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南通宏伟织造厂（普通合伙）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91320612729013260M()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72901326-0()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532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南通市中联整理厂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913206127206968515()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72069685-1()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533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南通市彩思线业有限公司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91320612781293220F()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78129322-0()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534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南通市禧瑞印染有限公司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91320612791071322A()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79107132-2()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535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南通市资亚医用材料有限责任公司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91320162138385927N()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13838592-7()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536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南通市通州中医院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12320683467587378Y()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46758737-8()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537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南通市通州区东沙污水处理有限公司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91320612051808173G()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05180817-3()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538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南通市通州区人民医院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1232068346758736XY()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46758736-X()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539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南通市通州区华森印染有限公司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91320612251983697E()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25198369-7()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540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南通市通州区明康染织有限公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91320612727273165N()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72727316-5()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541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南通市通州区织布厂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913206121387309702(11)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13873097-0(11)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542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南通市通州区鼎润纺织整理有限公司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913206127596920656()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75969206-5()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543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南通彩瑞印染有限责任公司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91320612759692794X()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75969279-4()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544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南通慧勤色织整理有限公司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91320612737099682K()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73709968-2()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545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南通森蓝环保科技有限公司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91320612561765783L()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56176578-3()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546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南通欣源水处理有限公司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91320612781251100A()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78125110-0()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547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南通永佳金属制品有限公司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9132061213875274XB()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13875274-X()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548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南通永兴花园染整有限公司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913206127768821005()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77688210-0()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549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南通洋润织整有限公司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91320612668395006H()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66839500-6()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南通海一电子有限公司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91320612747300415D()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74730041-5()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南通海悦电子有限公司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9132061279455475XD()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79455475-X()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南通海星电子股份有限公司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91320600608363096C()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60836309-6()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南通海畅印花有限公司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91320612747300458T()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74730045-8()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南通深南电路有限公司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913206123212589858()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32125898-5()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南通碧宇手套有限公司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91320612301890449L()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30189044-9()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南通耐力纺织科技有限公司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91320612672530370N()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67253037-0()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南通舒鹏纺织品有限公司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913206125925108207()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59251082-0()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南通茂发印染有限公司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91320612791072165K()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79107216-5()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南通象屿海洋装备有限责任公司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91320612MA1N7MWR2A()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MA1N7MWR-2()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南通通州区通美绣品有限公司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91320612703779188D()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70377918-8()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南通通远鑫纺织品有限公司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913206127883582933()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78835829-3()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南通金中兴染整有限公司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91320612779682067Q()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77968206-7()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563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南通长虹印染有限公司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91320612138399675M()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13839967-5()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南通鸿劲金属铝业有限公司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91320612569173192U()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56917319-2()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广东鸿图南通压铸有限公司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913206125678477121()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56784771-2()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广东鸿泰南通精机科技有限公司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91320612575412567A()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57541256-7()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新建特阔漂整（南通）有限公司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91320612781293634K()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78129363-4()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江苏华电通州热电有限公司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91320612060209025F()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06020902-5()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江苏恒科新材料有限公司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91320612571350776Q()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57135077-6()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江苏拓邦环保科技有限公司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91320612MA1NE1JA1L()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MA1NE1JA-1()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江苏甬金金属科技有限公司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91320612564302928D()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56430292-8()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江苏省南通肿瘤医院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12320600467540705C()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46754070-5()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江苏通顺环保科技有限公司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91320612MA1MKG060P()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MA1MKG06-0()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雄邦压铸（南通）有限公司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913206127945526588()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79455265-8()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万高（南通）电机制造有限公司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91320691725199723P()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72519972-3()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三大雅精细化学品（南通）有限公司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91320691750536410R()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75053641-0()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三洋化成精细化学品（南通）有限公司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91320691748745109Q()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74874510-9()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三菱化学高分子材料（南通）有限公司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91320691744840264T()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74484026-4()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上海振华重工集团（南通）传动机械有限公司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91320691579480946R()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57948094-6()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东丽酒伊织染（南通）有限公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91320691608308249B()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60830824-9()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东艾科尖端薄膜（南通）有限公司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91320691MA1MA8435Q()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MA1MA843-5()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丝路咖精机（南通）有限公司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91320691060174088U()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06017408-8()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先正达南通作物保护有限公司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91320691608320504E()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60832050-4()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凡特鲁斯特种化学品（南通）有限公司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91320691703732507L()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70373250-7()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南通三嘉印染工业有限公司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913206917933060252()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79330602-5()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南通东亚染整有限公司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91320691738290710K()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73829071-0()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南通东星皮革有限公司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91320691608305558L()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60830555-8()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南通住友电木有限公司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913206916638076570()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66380765-7()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南通凯瑞德机械有限公司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913206916701196410()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67011964-1()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南通升达废料处理有限公司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91320691086973988M()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08697398-8()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南通华星土工材料有限公司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913206917833670191()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78336701-9()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南通南辉电子材料股份有限公司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91320600732494958Y()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73249495-8()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南通同方半导体有限公司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91320691557107753J()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55710775-3()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南通天和树脂有限公司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91320691757311070U()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75731107-0()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南通天和环保科技有限公司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91320691324007284A()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32400728-4()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南通市经济技术开发区富民港排水有限公司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913206911384053260()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13840532-6()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南通市经济技术开发区通盛排水有限公司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91320691765868012P()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76586801-2()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南通帝人有限公司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91320691608308337R()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60830833-7()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南通开发区泰利染织有限公司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9132069174312563X8()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74312563-X()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南通开发区舒雅床上用品有限公司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91320691714056559J()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71405655-9()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南通振华重型装备制造有限公司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913206917919590228()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79195902-2()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南通新中村化学有限公司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91320691576714778K()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57671477-8()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南通新嘉环保科技有限公司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91320691MA1N4DTU7W()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MA1N4DTU-7()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南通新宙邦电子材料有限公司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91320691559306916D()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55930691-6()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南通新诚电子有限公司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91320691769874559H()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76987455-9()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南通星辰合成材料有限公司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91320691722822604R()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72282260-4()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607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南通朝日实业有限公司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9132069173956527X2()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73956527-X()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南通格瑞福染整有限公司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91320691757313623G()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75731362-3()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南通榕通纺织品有限公司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91320691773798413U()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77379841-3()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610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南通汇羽丰新材料有限公司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9132069174683831X7()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74683831-X()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611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南通江天化学股份有限公司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91320600717452733F()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71745273-3()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612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南通江山农药化工股份有限公司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91320600138299113X()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13829911-3()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613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南通海之阳环保工程技术有限公司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913206913018830978()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30188309-7()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614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南通海之阳膜化工有限公司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9132069169446882X4()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69446882-X()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615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南通添逸纺织印染有限公司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91320691743910101T()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74391010-1()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616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南通索吉尔化工有限公司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91320691673911458Q()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67391145-8()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617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南通绮丽镀饰有限公司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913206917833669808()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78336698-0()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618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南通美亚热电有限公司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91320691608319212H()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60831921-2()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619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南通联亚药业有限公司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91320691769874145D()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76987414-5()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620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南通荒川化学工业有限公司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913206917596651129()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75966511-2()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621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南通远吉织染有限公司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91320691569193038F()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56919303-8()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622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南通迪爱生色料有限公司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91320691729290962E()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72929096-2()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623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南通通协纺织染整有限公司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91320691784989565R()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78498956-5()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624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南通醋酸化工股份有限公司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913206001382935126()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13829351-2()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625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南通金仕达超微阻燃材料有限公司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91320691793306981Y()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79330698-1()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626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南通金红印花有限公司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91320691703777852E()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70377785-2()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627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台橡（南通）实业有限公司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91320691782716723D()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78271672-3()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628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台橡宇部（南通）化学工业有限公司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913206917827167318()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78271673-1()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629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嘉吉粮油（南通）有限公司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91320691765860600Q()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76586060-0()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630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国核维科锆铪有限公司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91320691691330059M()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69133005-9()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631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宝泰菱工程塑料（南通）有限公司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91320691732252430Y()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73225243-0()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632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宣伟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(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)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涂料有限公司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91320691MA1MCYEB6B()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MA1MCYEB-6()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633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弘凯不锈钢科技（南通）有限公司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91320691771506026R()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77150602-6()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634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扬子高丽钢线（南通）有限公司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91320000757312188R()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75731218-8()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635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斯福瑞（南通）制药有限公司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91320691055155712E()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05515571-2()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636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旭化成精细化工（南通）有限公司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91320691781259700K()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78125970-0()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637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旭有机材树脂（南通）有限公司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91320691796119196W()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79611919-6()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638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朗盛高新材料（南通）有限公司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9132069158668201XX()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58668201-X()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639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江苏宝灵化工股份有限公司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91320600607904508P()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60790450-8()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640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江苏帅龙集团有限公司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913206911384025203()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13840252-0()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641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江苏王子制纸有限公司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913206917539292283()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75392922-8()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642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江苏神猴钢绳开发有限公司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913206911384072683()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13840726-8()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643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江苏立富电极箔有限公司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9132069178597391XQ()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78597391-X()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644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江苏荣信环保科技有限公司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91320691302290904H()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30229090-4()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645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浦项世亚线材（南通）有限公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91320691663801781T()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66380178-1()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646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爱思开希（江苏）尖端塑料有限公司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913206915810713245()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58107132-4()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647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申华化学工业有限公司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91320691608317567Q()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60831756-7()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648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精艺（南通）纺织科技有限公司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913206915668875445()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56688754-4()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649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赫比（南通）科技有限公司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91320691051858090P()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05185809-0()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650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迈图高新材料（南通）有限公司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91320691782089459U()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78208945-9()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651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阿朗台橡（南通）化学工业有限公司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91320691552476656X()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55247665-6()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652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领新（南通）重工有限公司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91320691794563445Y()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79456344-5()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653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默克制药（江苏）有限公司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913206910869952122()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08699521-2()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654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东丽合成纤维（南通）有限公司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913206916083157802()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60831578-0()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655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南通亚香食品科技有限公司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91320691MA1MFB6Y7J()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MA1MFB6Y-7()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656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南通凯佳杰纺织有限公司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913206917961167376()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79611673-7()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657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南通朝阳漂染有限公司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91320691703778863R()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70377886-3()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658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南通荣泰印染布业有限公司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913206917890624784()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78906247-8()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659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南通通富线业有限公司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91320691765867933Q()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76586793-3()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南通鸿鼎威雅地毯有限公司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91320691757312452X()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75731245-2()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帝人汽车用布加工（南通）有限公司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913206917820888272()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78208882-7()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武藏精密汽车零部件（南通）有限公司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91320691310501505W()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31050150-5()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江苏能达线材制品有限公司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91320691MA1WF61R3J()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MA1WF61R-3()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江苏达成生物科技有限公司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91320691755056424Q()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75505642-4()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麦加涂料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(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)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91320691MA1MQJ3D8B()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MA1MQJ3D-8()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上海振华重工（集团）股份有限公司南通分公司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91320600782089782G()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78208978-2()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南通瑞慈医院有限公司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91320691722822014Q()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72282201-4()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日铁（南通）钢板有限公司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91320691064556673F()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06455667-3()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科德宝宝翎衬布（南通）有限公司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60830760-9()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南通市经济技术开发区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蔼司蒂电工材料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(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)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9132069157377816XA()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57377816-X()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通州湾江海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联动开发示范区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南通乡丝源劳护用品有限公司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91320692592544115X()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59254411-5()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通州湾江海联动开发示范区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南通优诺机械制造有限公司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913206925703559898()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57035598-9()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通州湾江海联动开发示范区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南通南大华科环保科技有限公司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91320692MA1MG9GM2A()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MA1MG9GM-2()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通州湾江海联动开发示范区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南通四方印染有限公司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75002967-0()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通州湾江海联动开发示范区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南通圣隆环保科技有限公司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91320692583786163K()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58378616-3()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通州湾江海联动开发示范区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南通坤旺劳护用品有限公司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57376710-2()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通州湾江海联动开发示范区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南通宏洋毛绒制品有限公司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9132060074730028X7()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74730028-X()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通州湾江海联动开发示范区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南通市西部水务有限公司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91320692670108192B()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67010819-2()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通州湾江海联动开发示范区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南通弘瑞染整有限公司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91320692MA1N0EE314()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MA1N0EE3-1()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680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通州湾江海联动开发示范区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南通瑞盈环保科技有限公司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9132069255376035XD()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55376035-X()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通州湾江海联动开发示范区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南通腾拓手套有限公司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913206925618112253()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56181122-5()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通州湾江海联动开发示范区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南通苏民新能源科技有限公司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91320692MA1NBRYP4H()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MA1NBRYP-4()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通州湾江海联动开发示范区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南通金斯顿防护用品有限公司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57035817-8()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通州湾江海联动开发示范区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江苏巨佰羊毛制品有限公司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913206923545680077()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35456800-7()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通州湾江海联动开发示范区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信挚科技南通有限公司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91320692MA1MG34BX4()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MA1MG34B-X()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上海建工（江苏）钢结构有限公司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91320684561836887J()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56183688-7()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中信环境水务（海门）有限公司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91320684322248906T()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32224890-6()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中兴能源装备有限公司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913206841387960210()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13879602-1()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南通三和印染有限公司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73570345-2()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南通东盛之花印染有限公司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91320684735704084W()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73570408-4()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南通东良金属制品有限公司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91320684788892656Q()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78889265-6()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692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南通力驰复合材料有限公司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913206845593325675()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55933256-7()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南通华盛五金装饰有限公司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91320684782052904M()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78205290-4()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南通回力橡胶有限公司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91320684138772062T()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13877206-2()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南通大力神钢绳有限公司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91320684743722995T()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74372299-5()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南通市常海食品添加剂有限公司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91320684755885222P()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75588522-2()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南通市锡宜水泥有限公司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91320684757985075R()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75798507-5()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南通恒金复合材料有限公司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91320684553753926G()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55375392-6()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南通新玮镍钴科技发展有限公司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91320684776853502B()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77685350-2()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南通新锦江印染有限公司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91320684751412321B()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75141232-1()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南通欣昌家居饰品有限公司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913206847635924627()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76359246-2()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南通海舟电子科技有限公司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913206843237514582()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32375145-8()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南通玉洁镀饰有限公司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91320684138793728P()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13879372-8()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南通申海工业科技有限公司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913206847317761525()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73177615-2()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南通稳发金属制品有限公司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91320684765852782F()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76585278-2()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南通联海生物热电有限公司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91320684696703360F()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69670336-0()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南通联海维景生物有限公司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91320684689181605A()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68918160-5()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南通远东电子材料有限公司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91320684755885708L()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75588570-8()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709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南通金三色印染有限公司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91320684731151814U()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73115181-4()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南通铭升印染有限公司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77323167-9()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南通颐生酒业有限公司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913206847579850407()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75798504-0()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南通龙宇橡塑有限公司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9132068459560542X5()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59560542-X()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康奈可（海门）车用空调压缩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机有限公司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91320684571444940F()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57144494-0()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招商局重工（江苏）有限公司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91320000064536285P()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06453628-5()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江苏万高药业股份有限公司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913206847558853886()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75588538-8()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江苏三瑛电子有限公司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913206847185527442()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71855274-4()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江苏三阳运动器材有限公司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91320684753246937C()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75324693-7()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江苏宝钢精密钢丝有限公司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91320684572635706D()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57263570-6()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江苏容汇通用锂业股份有限公司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91320600790884743M()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79088474-3()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江苏当升材料科技有限公司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91320684596961581R()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59696158-1()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江苏斯德雷特通光光纤有限公司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91320684567766496K()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56776649-6()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江苏泰森食品有限公司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91320684672544473K()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67254447-3()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江苏联海生物科技有限公司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91320684663809492K()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66380949-2()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江苏通海染整有限公司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913206846613081179()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66130811-7()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江苏金轮橡胶有限公司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9132068476281713XE()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76281713-X()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江苏锦瑞制药有限公司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9132068408314608XN()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08314608-X()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江苏雄风科技有限公司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91320684752702451A()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75270245-1()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江苏顾艺数码科技有限公司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91320684727398283P()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72739828-3()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729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泰山石膏（南通）有限公司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91320684696750757U()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69675075-7()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海门市东方印染有限公司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75730994-X()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海门市东洲水处理有限公司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91320684668987618A()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66898761-8()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海门市佳成毛纺织染有限公司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91320684731776224X()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73177622-4()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海门市兴旺肉制品有限公司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9132068475141233X3()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75141233-X()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海门市声荣纺织印染有限公司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91320684663835041Y()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66383504-1()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735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海门市宏伟镀锌厂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913206841387886620()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13878866-2()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海门市山河五金标准件有限公司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91320684733754977J()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73375497-7()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海门市康瑞金属制品有限公司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91320684786322297R()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78632229-7()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海门市恒发五金制品有限公司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91320684776853860C()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77685386-0()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海门市新世纪印染有限公司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91320684681119786D()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68111978-6()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海门市江淤电镀有限公司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91320684138804108P()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13880410-8()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海门市电镀三厂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913206841388113160()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13881131-6()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海门市红扬金属拉丝有限公司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91320684MA1MCJ1537()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MA1MCJ15-3()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海门市羚杰牧业有限公司三和生猪屠宰分公司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91320684769121610L()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76912161-0()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海门市通达染织有限公司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913206847527017312()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75270173-1()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海门市金新金属拉丝有限公司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91320684747302410M()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74730241-0()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海门市飞龙印染有限公司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91320684742493828N()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74249382-8()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海门建和电路板有限公司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913206846821767077()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68217670-7()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海门新百花印染有限公司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9132068478205204X4()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78205204-X()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海门海螺水泥有限责任公司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913206847573096243()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75730962-4()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海门鑫源环保热电有限公司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91320684744828716E()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74482871-6()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维柏思特衬布（南通）有限公司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913206847820528910()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78205289-1()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金轮蓝海股份有限公司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913206007691214935()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76912149-3()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南通佳之味食品有限公司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91320684MA1WPP600G()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MA1WPP60-0()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南通博耀环保科技有限公司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91320684MA1XJ1697C()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MA1XJ169-7()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江苏恒丰强生物技术有限公司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91320684677045542C()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67704554-2()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江苏通东弹簧有限公司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91320684757309480H()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75730948-0()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757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海门市包场电镀厂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9132068413880495XB()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13880495-X()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海门市南海种猪场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91320684765853347B()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76585334-7()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澳斯康生物制药（南通）有限公司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91320684MA1NJU9P7M()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MA1NJU9P-7()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光大水务（海门）有限公司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913206846657727267()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66577272-6()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南通华夏电子科技有限公司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91320684757309990Y()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75730999-0()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南通宾尼织造有限公司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91320684755885599M()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75588559-9()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南通深泰热电有限公司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75730945-6()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江苏乘鹰新材料股份有限公司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91320600071042953J()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07104295-3()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江苏天力锌业有限公司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91320684796102343B()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79610234-3()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江苏威奇达药业有限公司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91320684551162575G()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55116257-5()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江苏慧聚药业有限公司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91320684718554707M()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71855470-7()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海门市人民医院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12320684467858406D()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46785840-6()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其他环境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769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海门市新海铝氧化有限公司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91320684138805856M()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13880585-6()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海门市鸿祥电子科技有限公司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91320684732524870L()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73252487-0()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海门市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通力电子南通有限公司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75050354-7()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苏锡通科技产业园区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广岛铝工业（南通）有限公司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913206915781291777()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57812917-7()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苏锡通科技产业园区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捷捷半导体有限公司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91320691314159305G(01)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31415930-5(01)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774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苏锡通科技产业园区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联钢精密科技（中国）有限公司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91320691MA1NWR5R0E()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MA1NWR5R-0()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775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苏锡通科技产业园区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音户神商精工（南通）有限公司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91320691589988516Q()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58998851-6()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lastRenderedPageBreak/>
              <w:t>776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苏锡通科技产业园区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南通泰德特种玻璃科技有限公司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91320612562910372A()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56291037-2()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777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苏锡通科技产业园区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南通海宇化纤有限公司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913206916676453687()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66764536-8()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778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苏锡通科技产业园区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江苏普菲卡特科技有限公司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91320612793307722A()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79330772-2()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779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苏锡通科技产业园区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江苏石岛玻璃有限公司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91320612MA1M9G3X03()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MA1M9G3X-0()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大气环境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780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苏锡通科技产业园区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南通市通州区益民水处理有限公司二分厂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913206123389560931()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33895609-3()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781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苏锡通科技产业园区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南通强盛印染有限公司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91320612748172064E()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74817206-4()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782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苏锡通科技产业园区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南通通富微电子有限公司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913206910943210153(01)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09432101-5(01)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水环境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,</w:t>
            </w: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  <w:tr w:rsidR="00AC5E9D" w:rsidRPr="00AC5E9D" w:rsidTr="00AC5E9D">
        <w:trPr>
          <w:trHeight w:val="285"/>
        </w:trPr>
        <w:tc>
          <w:tcPr>
            <w:tcW w:w="831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783</w:t>
            </w:r>
          </w:p>
        </w:tc>
        <w:tc>
          <w:tcPr>
            <w:tcW w:w="1417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苏锡通科技产业园区</w:t>
            </w:r>
          </w:p>
        </w:tc>
        <w:tc>
          <w:tcPr>
            <w:tcW w:w="3108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江苏皕成环保科技有限公司</w:t>
            </w:r>
          </w:p>
        </w:tc>
        <w:tc>
          <w:tcPr>
            <w:tcW w:w="2853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91320612MA1M9CML29()</w:t>
            </w:r>
          </w:p>
        </w:tc>
        <w:tc>
          <w:tcPr>
            <w:tcW w:w="246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MA1M9CML-2()</w:t>
            </w:r>
          </w:p>
        </w:tc>
        <w:tc>
          <w:tcPr>
            <w:tcW w:w="2500" w:type="dxa"/>
            <w:noWrap/>
            <w:vAlign w:val="center"/>
            <w:hideMark/>
          </w:tcPr>
          <w:p w:rsidR="00AC5E9D" w:rsidRPr="00AC5E9D" w:rsidRDefault="00AC5E9D" w:rsidP="00AC5E9D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eastAsia="等线"/>
                <w:snapToGrid/>
                <w:color w:val="000000"/>
                <w:sz w:val="22"/>
                <w:szCs w:val="22"/>
              </w:rPr>
            </w:pPr>
            <w:r w:rsidRPr="00AC5E9D">
              <w:rPr>
                <w:rFonts w:eastAsia="等线"/>
                <w:snapToGrid/>
                <w:color w:val="000000"/>
                <w:sz w:val="22"/>
                <w:szCs w:val="22"/>
              </w:rPr>
              <w:t>土壤环境</w:t>
            </w:r>
          </w:p>
        </w:tc>
      </w:tr>
    </w:tbl>
    <w:p w:rsidR="00FA1845" w:rsidRPr="00897D74" w:rsidRDefault="00FA1845" w:rsidP="00BC6C3D">
      <w:pPr>
        <w:ind w:firstLine="0"/>
      </w:pPr>
    </w:p>
    <w:sectPr w:rsidR="00FA1845" w:rsidRPr="00897D74" w:rsidSect="00BC6C3D">
      <w:footerReference w:type="even" r:id="rId7"/>
      <w:footerReference w:type="default" r:id="rId8"/>
      <w:pgSz w:w="16838" w:h="11906" w:orient="landscape" w:code="9"/>
      <w:pgMar w:top="1531" w:right="1814" w:bottom="1531" w:left="1814" w:header="720" w:footer="1474" w:gutter="0"/>
      <w:paperSrc w:first="7" w:other="7"/>
      <w:pgNumType w:start="1"/>
      <w:cols w:space="720"/>
      <w:docGrid w:type="linesAndChars" w:linePitch="590" w:charSpace="-10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146E" w:rsidRDefault="00DD146E">
      <w:r>
        <w:separator/>
      </w:r>
    </w:p>
  </w:endnote>
  <w:endnote w:type="continuationSeparator" w:id="0">
    <w:p w:rsidR="00DD146E" w:rsidRDefault="00DD1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2003" w:usb1="090E0000" w:usb2="00000010" w:usb3="00000000" w:csb0="003C004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鼎简大宋">
    <w:altName w:val="新宋体"/>
    <w:charset w:val="86"/>
    <w:family w:val="modern"/>
    <w:pitch w:val="fixed"/>
    <w:sig w:usb0="00000001" w:usb1="080E0000" w:usb2="00000010" w:usb3="00000000" w:csb0="00040000" w:csb1="00000000"/>
  </w:font>
  <w:font w:name="汉鼎简黑体">
    <w:altName w:val="宋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altName w:val="Arial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46C" w:rsidRDefault="006C046C" w:rsidP="00F53AAD">
    <w:pPr>
      <w:pStyle w:val="a4"/>
      <w:ind w:leftChars="100" w:left="320" w:rightChars="100" w:right="320"/>
      <w:jc w:val="both"/>
    </w:pPr>
    <w:r>
      <w:rPr>
        <w:rFonts w:hint="eastAsia"/>
      </w:rPr>
      <w:t>—</w:t>
    </w:r>
    <w:r>
      <w:rPr>
        <w:rFonts w:hint="eastAsia"/>
      </w:rPr>
      <w:t xml:space="preserve"> </w:t>
    </w: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AC5E9D">
      <w:rPr>
        <w:rStyle w:val="a5"/>
        <w:noProof/>
      </w:rPr>
      <w:t>2</w:t>
    </w:r>
    <w:r>
      <w:rPr>
        <w:rStyle w:val="a5"/>
      </w:rPr>
      <w:fldChar w:fldCharType="end"/>
    </w:r>
    <w:r>
      <w:rPr>
        <w:rStyle w:val="a5"/>
        <w:rFonts w:hint="eastAsia"/>
      </w:rPr>
      <w:t xml:space="preserve"> </w:t>
    </w:r>
    <w:r>
      <w:rPr>
        <w:rFonts w:hint="eastAsia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46C" w:rsidRDefault="006C046C" w:rsidP="00F53AAD">
    <w:pPr>
      <w:pStyle w:val="a4"/>
      <w:ind w:leftChars="100" w:left="320" w:rightChars="100" w:right="320"/>
      <w:jc w:val="right"/>
    </w:pPr>
    <w:r>
      <w:rPr>
        <w:rFonts w:hint="eastAsia"/>
      </w:rPr>
      <w:t>—</w:t>
    </w:r>
    <w:r>
      <w:rPr>
        <w:rFonts w:hint="eastAsia"/>
      </w:rPr>
      <w:t xml:space="preserve"> </w:t>
    </w: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AC5E9D">
      <w:rPr>
        <w:rStyle w:val="a5"/>
        <w:noProof/>
      </w:rPr>
      <w:t>3</w:t>
    </w:r>
    <w:r>
      <w:rPr>
        <w:rStyle w:val="a5"/>
      </w:rPr>
      <w:fldChar w:fldCharType="end"/>
    </w:r>
    <w:r>
      <w:rPr>
        <w:rStyle w:val="a5"/>
        <w:rFonts w:hint="eastAsia"/>
      </w:rPr>
      <w:t xml:space="preserve"> </w:t>
    </w:r>
    <w:r>
      <w:rPr>
        <w:rFonts w:hint="eastAsia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146E" w:rsidRDefault="00DD146E">
      <w:r>
        <w:separator/>
      </w:r>
    </w:p>
  </w:footnote>
  <w:footnote w:type="continuationSeparator" w:id="0">
    <w:p w:rsidR="00DD146E" w:rsidRDefault="00DD14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8" w:dllVersion="513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evenAndOddHeaders/>
  <w:drawingGridHorizontalSpacing w:val="315"/>
  <w:drawingGridVerticalSpacing w:val="295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D74"/>
    <w:rsid w:val="00004491"/>
    <w:rsid w:val="00017DF7"/>
    <w:rsid w:val="0002198E"/>
    <w:rsid w:val="00026EC9"/>
    <w:rsid w:val="00085B2E"/>
    <w:rsid w:val="00086865"/>
    <w:rsid w:val="00092103"/>
    <w:rsid w:val="000C250B"/>
    <w:rsid w:val="00103361"/>
    <w:rsid w:val="001219E7"/>
    <w:rsid w:val="00152856"/>
    <w:rsid w:val="00191FD0"/>
    <w:rsid w:val="00245BF1"/>
    <w:rsid w:val="0025543A"/>
    <w:rsid w:val="00284B51"/>
    <w:rsid w:val="002A115D"/>
    <w:rsid w:val="002C67E8"/>
    <w:rsid w:val="00310770"/>
    <w:rsid w:val="0035099F"/>
    <w:rsid w:val="0035559D"/>
    <w:rsid w:val="00395163"/>
    <w:rsid w:val="003D78FE"/>
    <w:rsid w:val="003F2C4E"/>
    <w:rsid w:val="004467AC"/>
    <w:rsid w:val="004941B3"/>
    <w:rsid w:val="004D1BFE"/>
    <w:rsid w:val="004E10D6"/>
    <w:rsid w:val="004E2D8F"/>
    <w:rsid w:val="004E4284"/>
    <w:rsid w:val="004E4535"/>
    <w:rsid w:val="004F5C29"/>
    <w:rsid w:val="00501DED"/>
    <w:rsid w:val="00514536"/>
    <w:rsid w:val="005421C5"/>
    <w:rsid w:val="00544264"/>
    <w:rsid w:val="00561F3A"/>
    <w:rsid w:val="005A0672"/>
    <w:rsid w:val="005F0774"/>
    <w:rsid w:val="00633CE5"/>
    <w:rsid w:val="00680F42"/>
    <w:rsid w:val="006826DF"/>
    <w:rsid w:val="006C046C"/>
    <w:rsid w:val="006C67D5"/>
    <w:rsid w:val="006E409D"/>
    <w:rsid w:val="006E59B5"/>
    <w:rsid w:val="006F1D2C"/>
    <w:rsid w:val="00731887"/>
    <w:rsid w:val="007354AA"/>
    <w:rsid w:val="00741D5F"/>
    <w:rsid w:val="007535B8"/>
    <w:rsid w:val="00754CF3"/>
    <w:rsid w:val="007A4692"/>
    <w:rsid w:val="007A66C9"/>
    <w:rsid w:val="007E6453"/>
    <w:rsid w:val="00804320"/>
    <w:rsid w:val="00897D74"/>
    <w:rsid w:val="008C693D"/>
    <w:rsid w:val="008E6320"/>
    <w:rsid w:val="008F4F4C"/>
    <w:rsid w:val="00942AC3"/>
    <w:rsid w:val="009A180F"/>
    <w:rsid w:val="00A27EE0"/>
    <w:rsid w:val="00A27FFE"/>
    <w:rsid w:val="00A445C2"/>
    <w:rsid w:val="00A643E7"/>
    <w:rsid w:val="00A76B0B"/>
    <w:rsid w:val="00AB1867"/>
    <w:rsid w:val="00AC5E9D"/>
    <w:rsid w:val="00AD5271"/>
    <w:rsid w:val="00B336BB"/>
    <w:rsid w:val="00B548B7"/>
    <w:rsid w:val="00B65B1F"/>
    <w:rsid w:val="00BC6C3D"/>
    <w:rsid w:val="00BD007F"/>
    <w:rsid w:val="00C67C81"/>
    <w:rsid w:val="00CC2744"/>
    <w:rsid w:val="00D751E3"/>
    <w:rsid w:val="00DA0C7B"/>
    <w:rsid w:val="00DC1B78"/>
    <w:rsid w:val="00DC6A12"/>
    <w:rsid w:val="00DD146E"/>
    <w:rsid w:val="00E12ED4"/>
    <w:rsid w:val="00E30728"/>
    <w:rsid w:val="00EB077E"/>
    <w:rsid w:val="00EC5BAA"/>
    <w:rsid w:val="00ED5D3B"/>
    <w:rsid w:val="00EF248E"/>
    <w:rsid w:val="00F21CA2"/>
    <w:rsid w:val="00F322B4"/>
    <w:rsid w:val="00F42CF8"/>
    <w:rsid w:val="00F53AAD"/>
    <w:rsid w:val="00FA1845"/>
    <w:rsid w:val="00FE33C9"/>
    <w:rsid w:val="00FF09BF"/>
    <w:rsid w:val="00FF2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9CF5927"/>
  <w15:docId w15:val="{722381F2-DB8B-4F94-B963-27E479A6A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eastAsia="方正仿宋_GBK"/>
      <w:snapToGrid w:val="0"/>
      <w:sz w:val="3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tLeast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paragraph" w:customStyle="1" w:styleId="10">
    <w:name w:val="标题1"/>
    <w:basedOn w:val="a"/>
    <w:next w:val="a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paragraph" w:styleId="a4">
    <w:name w:val="footer"/>
    <w:basedOn w:val="a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character" w:styleId="a5">
    <w:name w:val="page number"/>
    <w:basedOn w:val="a0"/>
  </w:style>
  <w:style w:type="paragraph" w:customStyle="1" w:styleId="a6">
    <w:name w:val="红线"/>
    <w:basedOn w:val="1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2">
    <w:name w:val="标题2"/>
    <w:basedOn w:val="a"/>
    <w:next w:val="a"/>
    <w:pPr>
      <w:ind w:firstLine="0"/>
      <w:jc w:val="center"/>
    </w:pPr>
    <w:rPr>
      <w:rFonts w:eastAsia="方正楷体_GBK"/>
    </w:rPr>
  </w:style>
  <w:style w:type="paragraph" w:customStyle="1" w:styleId="3">
    <w:name w:val="标题3"/>
    <w:basedOn w:val="a"/>
    <w:next w:val="a"/>
    <w:rPr>
      <w:rFonts w:eastAsia="方正黑体_GBK"/>
    </w:rPr>
  </w:style>
  <w:style w:type="paragraph" w:customStyle="1" w:styleId="a7">
    <w:name w:val="密级"/>
    <w:basedOn w:val="a"/>
    <w:pPr>
      <w:adjustRightInd w:val="0"/>
      <w:snapToGrid/>
      <w:spacing w:line="425" w:lineRule="atLeast"/>
      <w:ind w:firstLine="0"/>
      <w:jc w:val="right"/>
    </w:pPr>
    <w:rPr>
      <w:rFonts w:ascii="黑体" w:eastAsia="黑体"/>
      <w:sz w:val="30"/>
    </w:rPr>
  </w:style>
  <w:style w:type="paragraph" w:styleId="a8">
    <w:name w:val="Normal Indent"/>
    <w:basedOn w:val="a"/>
    <w:next w:val="a"/>
    <w:pPr>
      <w:adjustRightInd w:val="0"/>
      <w:snapToGrid/>
      <w:ind w:firstLine="0"/>
      <w:jc w:val="left"/>
    </w:pPr>
    <w:rPr>
      <w:spacing w:val="-25"/>
    </w:rPr>
  </w:style>
  <w:style w:type="paragraph" w:customStyle="1" w:styleId="a9">
    <w:name w:val="主题词"/>
    <w:basedOn w:val="a"/>
    <w:pPr>
      <w:adjustRightInd w:val="0"/>
      <w:snapToGrid/>
      <w:spacing w:line="240" w:lineRule="atLeast"/>
      <w:ind w:firstLine="0"/>
      <w:jc w:val="left"/>
    </w:pPr>
    <w:rPr>
      <w:rFonts w:ascii="方正黑体_GBK" w:eastAsia="方正黑体_GBK"/>
    </w:rPr>
  </w:style>
  <w:style w:type="paragraph" w:customStyle="1" w:styleId="aa">
    <w:name w:val="抄送栏"/>
    <w:basedOn w:val="a"/>
    <w:pPr>
      <w:adjustRightInd w:val="0"/>
      <w:snapToGrid/>
      <w:spacing w:line="454" w:lineRule="atLeast"/>
      <w:ind w:left="1310" w:right="357" w:hanging="953"/>
    </w:pPr>
  </w:style>
  <w:style w:type="paragraph" w:customStyle="1" w:styleId="ab">
    <w:name w:val="线型"/>
    <w:basedOn w:val="aa"/>
    <w:pPr>
      <w:spacing w:line="240" w:lineRule="auto"/>
      <w:ind w:left="0" w:firstLine="0"/>
      <w:jc w:val="center"/>
    </w:pPr>
    <w:rPr>
      <w:sz w:val="21"/>
    </w:rPr>
  </w:style>
  <w:style w:type="paragraph" w:customStyle="1" w:styleId="ac">
    <w:name w:val="印发栏"/>
    <w:basedOn w:val="a8"/>
    <w:pPr>
      <w:tabs>
        <w:tab w:val="right" w:pos="8465"/>
      </w:tabs>
      <w:spacing w:line="454" w:lineRule="atLeast"/>
      <w:ind w:left="357" w:right="357"/>
    </w:pPr>
    <w:rPr>
      <w:spacing w:val="0"/>
    </w:rPr>
  </w:style>
  <w:style w:type="paragraph" w:customStyle="1" w:styleId="ad">
    <w:name w:val="印数"/>
    <w:basedOn w:val="ac"/>
    <w:pPr>
      <w:spacing w:line="400" w:lineRule="atLeast"/>
      <w:ind w:left="0" w:right="0"/>
      <w:jc w:val="right"/>
    </w:pPr>
  </w:style>
  <w:style w:type="paragraph" w:customStyle="1" w:styleId="ae">
    <w:name w:val="附件栏"/>
    <w:basedOn w:val="a"/>
  </w:style>
  <w:style w:type="paragraph" w:customStyle="1" w:styleId="af">
    <w:name w:val="文头"/>
    <w:basedOn w:val="a"/>
    <w:pPr>
      <w:tabs>
        <w:tab w:val="left" w:pos="6663"/>
      </w:tabs>
      <w:spacing w:after="800" w:line="1500" w:lineRule="atLeast"/>
      <w:ind w:left="511" w:right="227" w:hanging="284"/>
      <w:jc w:val="distribute"/>
    </w:pPr>
    <w:rPr>
      <w:rFonts w:ascii="汉鼎简大宋" w:eastAsia="汉鼎简大宋"/>
      <w:b/>
      <w:color w:val="FF0000"/>
      <w:w w:val="62"/>
      <w:sz w:val="140"/>
    </w:rPr>
  </w:style>
  <w:style w:type="table" w:styleId="af0">
    <w:name w:val="Table Grid"/>
    <w:basedOn w:val="a1"/>
    <w:rsid w:val="004F5C29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紧急程度"/>
    <w:basedOn w:val="a7"/>
    <w:pPr>
      <w:spacing w:line="397" w:lineRule="atLeast"/>
    </w:pPr>
    <w:rPr>
      <w:rFonts w:ascii="汉鼎简黑体" w:eastAsia="汉鼎简黑体" w:hAnsi="汉鼎简黑体"/>
      <w:sz w:val="32"/>
    </w:rPr>
  </w:style>
  <w:style w:type="paragraph" w:customStyle="1" w:styleId="88526">
    <w:name w:val="样式 主题词 + 段后: 8.85 磅 行距: 固定值 26 磅"/>
    <w:basedOn w:val="a9"/>
    <w:rsid w:val="004F5C29"/>
    <w:pPr>
      <w:spacing w:after="177" w:line="520" w:lineRule="exact"/>
    </w:pPr>
    <w:rPr>
      <w:rFonts w:cs="宋体"/>
      <w:bCs/>
    </w:rPr>
  </w:style>
  <w:style w:type="paragraph" w:styleId="af2">
    <w:name w:val="Balloon Text"/>
    <w:basedOn w:val="a"/>
    <w:link w:val="af3"/>
    <w:rsid w:val="00CC2744"/>
    <w:pPr>
      <w:spacing w:line="240" w:lineRule="auto"/>
    </w:pPr>
    <w:rPr>
      <w:sz w:val="18"/>
      <w:szCs w:val="18"/>
    </w:rPr>
  </w:style>
  <w:style w:type="character" w:customStyle="1" w:styleId="af3">
    <w:name w:val="批注框文本 字符"/>
    <w:basedOn w:val="a0"/>
    <w:link w:val="af2"/>
    <w:rsid w:val="00CC2744"/>
    <w:rPr>
      <w:rFonts w:eastAsia="方正仿宋_GBK"/>
      <w:snapToGrid w:val="0"/>
      <w:sz w:val="18"/>
      <w:szCs w:val="18"/>
    </w:rPr>
  </w:style>
  <w:style w:type="paragraph" w:styleId="af4">
    <w:name w:val="Date"/>
    <w:basedOn w:val="a"/>
    <w:next w:val="a"/>
    <w:link w:val="af5"/>
    <w:rsid w:val="00F21CA2"/>
    <w:pPr>
      <w:ind w:leftChars="2500" w:left="100"/>
    </w:pPr>
  </w:style>
  <w:style w:type="character" w:customStyle="1" w:styleId="af5">
    <w:name w:val="日期 字符"/>
    <w:basedOn w:val="a0"/>
    <w:link w:val="af4"/>
    <w:rsid w:val="00F21CA2"/>
    <w:rPr>
      <w:rFonts w:eastAsia="方正仿宋_GBK"/>
      <w:snapToGrid w:val="0"/>
      <w:sz w:val="32"/>
    </w:rPr>
  </w:style>
  <w:style w:type="character" w:styleId="af6">
    <w:name w:val="Hyperlink"/>
    <w:basedOn w:val="a0"/>
    <w:uiPriority w:val="99"/>
    <w:unhideWhenUsed/>
    <w:rsid w:val="00BC6C3D"/>
    <w:rPr>
      <w:color w:val="0000FF"/>
      <w:u w:val="single"/>
    </w:rPr>
  </w:style>
  <w:style w:type="character" w:styleId="af7">
    <w:name w:val="FollowedHyperlink"/>
    <w:basedOn w:val="a0"/>
    <w:uiPriority w:val="99"/>
    <w:unhideWhenUsed/>
    <w:rsid w:val="00BC6C3D"/>
    <w:rPr>
      <w:color w:val="800080"/>
      <w:u w:val="single"/>
    </w:rPr>
  </w:style>
  <w:style w:type="paragraph" w:customStyle="1" w:styleId="font5">
    <w:name w:val="font5"/>
    <w:basedOn w:val="a"/>
    <w:rsid w:val="00BC6C3D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18"/>
      <w:szCs w:val="18"/>
    </w:rPr>
  </w:style>
  <w:style w:type="paragraph" w:customStyle="1" w:styleId="xl63">
    <w:name w:val="xl63"/>
    <w:basedOn w:val="a"/>
    <w:rsid w:val="00BC6C3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CCFF"/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bottom"/>
    </w:pPr>
    <w:rPr>
      <w:rFonts w:ascii="Calibri" w:eastAsia="宋体" w:hAnsi="Calibri" w:cs="Calibri"/>
      <w:b/>
      <w:bCs/>
      <w:snapToGrid/>
      <w:sz w:val="24"/>
      <w:szCs w:val="24"/>
    </w:rPr>
  </w:style>
  <w:style w:type="paragraph" w:customStyle="1" w:styleId="xl64">
    <w:name w:val="xl64"/>
    <w:basedOn w:val="a"/>
    <w:rsid w:val="00BC6C3D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xl65">
    <w:name w:val="xl65"/>
    <w:basedOn w:val="a"/>
    <w:rsid w:val="00BC6C3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CCFF"/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bottom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66">
    <w:name w:val="xl66"/>
    <w:basedOn w:val="a"/>
    <w:rsid w:val="00BC6C3D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67">
    <w:name w:val="xl67"/>
    <w:basedOn w:val="a"/>
    <w:rsid w:val="00BC6C3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xl68">
    <w:name w:val="xl68"/>
    <w:basedOn w:val="a"/>
    <w:rsid w:val="00BC6C3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msonormal0">
    <w:name w:val="msonormal"/>
    <w:basedOn w:val="a"/>
    <w:rsid w:val="00AC5E9D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0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1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Backup\Documents\&#33258;&#23450;&#20041;%20Office%20&#27169;&#26495;\&#24179;&#34892;&#25991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11173B-1156-4211-AED5-A647C3095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平行文.dotx</Template>
  <TotalTime>318</TotalTime>
  <Pages>1</Pages>
  <Words>7049</Words>
  <Characters>40180</Characters>
  <Application>Microsoft Office Word</Application>
  <DocSecurity>0</DocSecurity>
  <Lines>334</Lines>
  <Paragraphs>94</Paragraphs>
  <ScaleCrop>false</ScaleCrop>
  <Company>wyk</Company>
  <LinksUpToDate>false</LinksUpToDate>
  <CharactersWithSpaces>47135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Gebin</dc:creator>
  <cp:lastModifiedBy>Admin</cp:lastModifiedBy>
  <cp:revision>20</cp:revision>
  <cp:lastPrinted>2019-03-14T02:23:00Z</cp:lastPrinted>
  <dcterms:created xsi:type="dcterms:W3CDTF">2019-03-14T01:34:00Z</dcterms:created>
  <dcterms:modified xsi:type="dcterms:W3CDTF">2021-03-30T07:21:00Z</dcterms:modified>
</cp:coreProperties>
</file>